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70C0"/>
  <w:body>
    <w:p w:rsidR="00B56E86" w:rsidRPr="00262A4F" w:rsidRDefault="009170B1" w:rsidP="00396F7B">
      <w:pPr>
        <w:shd w:val="clear" w:color="auto" w:fill="FFFFFF" w:themeFill="background1"/>
        <w:spacing w:after="0"/>
        <w:jc w:val="both"/>
        <w:rPr>
          <w:rFonts w:ascii="Helvetica" w:eastAsia="Times New Roman" w:hAnsi="Helvetica" w:cs="Helvetica"/>
          <w:b/>
          <w:bCs/>
          <w:color w:val="0070C0"/>
          <w:sz w:val="44"/>
          <w:szCs w:val="44"/>
          <w:shd w:val="clear" w:color="auto" w:fill="FFFFFF" w:themeFill="background1"/>
          <w:lang w:eastAsia="en-US" w:bidi="th-TH"/>
        </w:rPr>
      </w:pPr>
      <w:r w:rsidRPr="00396F7B">
        <w:rPr>
          <w:rFonts w:ascii="Helvetica" w:eastAsia="Times New Roman" w:hAnsi="Helvetica" w:cs="Helvetica"/>
          <w:noProof/>
          <w:sz w:val="21"/>
          <w:szCs w:val="21"/>
          <w:shd w:val="clear" w:color="auto" w:fill="FFFFFF" w:themeFill="background1"/>
          <w:lang w:eastAsia="en-US" w:bidi="th-TH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C7A5845" wp14:editId="0C9919EC">
                <wp:simplePos x="0" y="0"/>
                <wp:positionH relativeFrom="margin">
                  <wp:posOffset>-168965</wp:posOffset>
                </wp:positionH>
                <wp:positionV relativeFrom="margin">
                  <wp:posOffset>-238539</wp:posOffset>
                </wp:positionV>
                <wp:extent cx="7195930" cy="8676253"/>
                <wp:effectExtent l="0" t="0" r="24130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930" cy="86762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3AE" w:rsidRPr="002F2747" w:rsidRDefault="00262A4F">
                            <w:pP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lang w:bidi="th-T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A584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13.3pt;margin-top:-18.8pt;width:566.6pt;height:683.1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" fillcolor="white [3212]" strokecolor="#9ecac3 [1311]" strokeweight=".5pt">
                <v:textbox>
                  <w:txbxContent>
                    <w:p w:rsidR="001243AE" w:rsidRPr="002F2747" w:rsidRDefault="00262A4F">
                      <w:pPr>
                        <w:rPr>
                          <w:rFonts w:hint="cs"/>
                          <w:color w:val="000000" w:themeColor="text1"/>
                          <w:cs/>
                          <w:lang w:bidi="th-T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olor w:val="000000" w:themeColor="text1"/>
                          <w:lang w:bidi="th-T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76706" w:rsidRPr="00396F7B">
        <w:rPr>
          <w:noProof/>
          <w:shd w:val="clear" w:color="auto" w:fill="FFFFFF" w:themeFill="background1"/>
          <w:lang w:eastAsia="en-US" w:bidi="th-TH"/>
        </w:rPr>
        <w:drawing>
          <wp:anchor distT="0" distB="0" distL="114300" distR="114300" simplePos="0" relativeHeight="251658240" behindDoc="0" locked="0" layoutInCell="1" allowOverlap="1" wp14:anchorId="75C18FD1" wp14:editId="1DB747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67952" cy="61622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ny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757" cy="61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555" w:rsidRPr="00396F7B">
        <w:rPr>
          <w:rFonts w:ascii="Helvetica" w:eastAsia="Times New Roman" w:hAnsi="Helvetica" w:cs="Helvetica"/>
          <w:color w:val="00B0F0"/>
          <w:sz w:val="44"/>
          <w:szCs w:val="44"/>
          <w:shd w:val="clear" w:color="auto" w:fill="FFFFFF" w:themeFill="background1"/>
          <w:lang w:eastAsia="en-US" w:bidi="th-TH"/>
        </w:rPr>
        <w:t xml:space="preserve">  </w:t>
      </w:r>
      <w:r w:rsidR="00DD4B39">
        <w:rPr>
          <w:rFonts w:ascii="Helvetica" w:eastAsia="Times New Roman" w:hAnsi="Helvetica" w:cs="Helvetica"/>
          <w:b/>
          <w:bCs/>
          <w:color w:val="0070C0"/>
          <w:sz w:val="44"/>
          <w:szCs w:val="44"/>
          <w:shd w:val="clear" w:color="auto" w:fill="FFFFFF" w:themeFill="background1"/>
          <w:lang w:eastAsia="en-US" w:bidi="th-TH"/>
        </w:rPr>
        <w:t xml:space="preserve">        </w:t>
      </w:r>
      <w:r w:rsidR="0037409C">
        <w:rPr>
          <w:rFonts w:ascii="Helvetica" w:eastAsia="Times New Roman" w:hAnsi="Helvetica" w:cs="Helvetica"/>
          <w:b/>
          <w:bCs/>
          <w:color w:val="0070C0"/>
          <w:sz w:val="44"/>
          <w:szCs w:val="44"/>
          <w:shd w:val="clear" w:color="auto" w:fill="FFFFFF" w:themeFill="background1"/>
          <w:lang w:eastAsia="en-US" w:bidi="th-TH"/>
        </w:rPr>
        <w:t xml:space="preserve">                   </w:t>
      </w:r>
      <w:r w:rsidR="00B1014D">
        <w:rPr>
          <w:rFonts w:ascii="Helvetica" w:eastAsia="Times New Roman" w:hAnsi="Helvetica" w:cs="Helvetica"/>
          <w:b/>
          <w:bCs/>
          <w:color w:val="0070C0"/>
          <w:sz w:val="36"/>
          <w:szCs w:val="36"/>
          <w:shd w:val="clear" w:color="auto" w:fill="FFFFFF" w:themeFill="background1"/>
          <w:lang w:eastAsia="en-US" w:bidi="th-TH"/>
        </w:rPr>
        <w:t xml:space="preserve"> </w:t>
      </w:r>
      <w:r w:rsidR="00262A4F">
        <w:rPr>
          <w:rFonts w:ascii="Helvetica" w:eastAsia="Times New Roman" w:hAnsi="Helvetica" w:cs="Helvetica"/>
          <w:b/>
          <w:bCs/>
          <w:color w:val="0070C0"/>
          <w:sz w:val="36"/>
          <w:szCs w:val="36"/>
          <w:shd w:val="clear" w:color="auto" w:fill="FFFFFF" w:themeFill="background1"/>
          <w:lang w:eastAsia="en-US" w:bidi="th-TH"/>
        </w:rPr>
        <w:t xml:space="preserve"> </w:t>
      </w:r>
      <w:r w:rsidR="00B1014D">
        <w:rPr>
          <w:rFonts w:ascii="Helvetica" w:eastAsia="Times New Roman" w:hAnsi="Helvetica" w:cs="Helvetica"/>
          <w:b/>
          <w:bCs/>
          <w:color w:val="0070C0"/>
          <w:sz w:val="36"/>
          <w:szCs w:val="36"/>
          <w:shd w:val="clear" w:color="auto" w:fill="FFFFFF" w:themeFill="background1"/>
          <w:lang w:eastAsia="en-US" w:bidi="th-TH"/>
        </w:rPr>
        <w:t xml:space="preserve"> </w:t>
      </w:r>
      <w:r w:rsidR="004C2A1E">
        <w:rPr>
          <w:rFonts w:ascii="Helvetica" w:eastAsia="Times New Roman" w:hAnsi="Helvetica" w:cs="Helvetica"/>
          <w:b/>
          <w:bCs/>
          <w:color w:val="0070C0"/>
          <w:sz w:val="44"/>
          <w:szCs w:val="44"/>
          <w:shd w:val="clear" w:color="auto" w:fill="FFFFFF" w:themeFill="background1"/>
          <w:lang w:eastAsia="en-US" w:bidi="th-TH"/>
        </w:rPr>
        <w:t xml:space="preserve">  </w:t>
      </w:r>
      <w:r w:rsidR="00F90555" w:rsidRPr="0037409C">
        <w:rPr>
          <w:rFonts w:ascii="Helvetica" w:eastAsia="Times New Roman" w:hAnsi="Helvetica" w:cs="Helvetica"/>
          <w:b/>
          <w:bCs/>
          <w:color w:val="0070C0"/>
          <w:sz w:val="44"/>
          <w:szCs w:val="44"/>
          <w:shd w:val="clear" w:color="auto" w:fill="FFFFFF" w:themeFill="background1"/>
          <w:lang w:eastAsia="en-US" w:bidi="th-TH"/>
        </w:rPr>
        <w:t>Truwater (Thailand) Co., Ltd</w:t>
      </w:r>
      <w:r w:rsidR="00226864" w:rsidRPr="0037409C">
        <w:rPr>
          <w:rFonts w:ascii="Helvetica" w:eastAsia="Times New Roman" w:hAnsi="Helvetica" w:cs="Helvetica"/>
          <w:b/>
          <w:bCs/>
          <w:color w:val="0070C0"/>
          <w:sz w:val="44"/>
          <w:szCs w:val="44"/>
          <w:shd w:val="clear" w:color="auto" w:fill="FFFFFF" w:themeFill="background1"/>
          <w:lang w:eastAsia="en-US" w:bidi="th-TH"/>
        </w:rPr>
        <w:t>.</w:t>
      </w:r>
    </w:p>
    <w:p w:rsidR="00BB3BED" w:rsidRDefault="004C2A1E" w:rsidP="00730F92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sz w:val="21"/>
          <w:szCs w:val="21"/>
          <w:shd w:val="clear" w:color="auto" w:fill="FFFFFF" w:themeFill="background1"/>
          <w:lang w:eastAsia="en-US" w:bidi="th-TH"/>
        </w:rPr>
      </w:pPr>
      <w:r w:rsidRPr="00396F7B">
        <w:rPr>
          <w:rFonts w:ascii="AngsanaUPC" w:hAnsi="AngsanaUPC" w:cs="AngsanaUPC"/>
          <w:noProof/>
          <w:shd w:val="clear" w:color="auto" w:fill="FFFFFF" w:themeFill="background1"/>
          <w:lang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CB12E" wp14:editId="257620E8">
                <wp:simplePos x="0" y="0"/>
                <wp:positionH relativeFrom="margin">
                  <wp:posOffset>2612473</wp:posOffset>
                </wp:positionH>
                <wp:positionV relativeFrom="paragraph">
                  <wp:posOffset>111760</wp:posOffset>
                </wp:positionV>
                <wp:extent cx="385762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7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0D4A7" id="Straight Connector 1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5.7pt,8.8pt" to="509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" strokecolor="#0070c0" strokeweight="1.5pt">
                <v:stroke joinstyle="miter"/>
                <w10:wrap anchorx="margin"/>
              </v:line>
            </w:pict>
          </mc:Fallback>
        </mc:AlternateContent>
      </w:r>
      <w:r w:rsidR="00217829" w:rsidRPr="00396F7B">
        <w:rPr>
          <w:rFonts w:ascii="Helvetica" w:eastAsia="Times New Roman" w:hAnsi="Helvetica" w:cs="Helvetica"/>
          <w:noProof/>
          <w:sz w:val="21"/>
          <w:szCs w:val="21"/>
          <w:shd w:val="clear" w:color="auto" w:fill="FFFFFF" w:themeFill="background1"/>
          <w:lang w:eastAsia="en-US" w:bidi="th-TH"/>
        </w:rPr>
        <w:drawing>
          <wp:anchor distT="0" distB="0" distL="114300" distR="114300" simplePos="0" relativeHeight="251661312" behindDoc="0" locked="0" layoutInCell="1" allowOverlap="1" wp14:anchorId="18135950" wp14:editId="39561892">
            <wp:simplePos x="0" y="0"/>
            <wp:positionH relativeFrom="column">
              <wp:posOffset>4890052</wp:posOffset>
            </wp:positionH>
            <wp:positionV relativeFrom="paragraph">
              <wp:posOffset>428541</wp:posOffset>
            </wp:positionV>
            <wp:extent cx="1498822" cy="969231"/>
            <wp:effectExtent l="0" t="0" r="6350" b="2540"/>
            <wp:wrapNone/>
            <wp:docPr id="17" name="Picture 17" descr="C:\Users\User\Desktop\TruWater\Camera\Suwannabumi Airport\IMG_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ruWater\Camera\Suwannabumi Airport\IMG_74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41" cy="97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829" w:rsidRPr="00396F7B">
        <w:rPr>
          <w:noProof/>
          <w:shd w:val="clear" w:color="auto" w:fill="FFFFFF" w:themeFill="background1"/>
          <w:lang w:eastAsia="en-US" w:bidi="th-TH"/>
        </w:rPr>
        <w:drawing>
          <wp:anchor distT="0" distB="0" distL="114300" distR="114300" simplePos="0" relativeHeight="251660288" behindDoc="1" locked="0" layoutInCell="1" allowOverlap="1" wp14:anchorId="36F96FF5" wp14:editId="1A48D875">
            <wp:simplePos x="0" y="0"/>
            <wp:positionH relativeFrom="margin">
              <wp:align>center</wp:align>
            </wp:positionH>
            <wp:positionV relativeFrom="paragraph">
              <wp:posOffset>418299</wp:posOffset>
            </wp:positionV>
            <wp:extent cx="1560195" cy="972820"/>
            <wp:effectExtent l="0" t="0" r="1905" b="0"/>
            <wp:wrapTight wrapText="bothSides">
              <wp:wrapPolygon edited="0">
                <wp:start x="0" y="0"/>
                <wp:lineTo x="0" y="21149"/>
                <wp:lineTo x="21363" y="21149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06134_257470264694788_189314599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829" w:rsidRPr="00396F7B">
        <w:rPr>
          <w:rFonts w:ascii="Helvetica" w:eastAsia="Times New Roman" w:hAnsi="Helvetica" w:cs="Helvetica"/>
          <w:noProof/>
          <w:sz w:val="21"/>
          <w:szCs w:val="21"/>
          <w:shd w:val="clear" w:color="auto" w:fill="FFFFFF" w:themeFill="background1"/>
          <w:lang w:eastAsia="en-US" w:bidi="th-TH"/>
        </w:rPr>
        <w:drawing>
          <wp:anchor distT="0" distB="0" distL="114300" distR="114300" simplePos="0" relativeHeight="251662336" behindDoc="0" locked="0" layoutInCell="1" allowOverlap="1" wp14:anchorId="77A4BACC" wp14:editId="059F0A17">
            <wp:simplePos x="0" y="0"/>
            <wp:positionH relativeFrom="margin">
              <wp:posOffset>417443</wp:posOffset>
            </wp:positionH>
            <wp:positionV relativeFrom="paragraph">
              <wp:posOffset>418603</wp:posOffset>
            </wp:positionV>
            <wp:extent cx="1632373" cy="979170"/>
            <wp:effectExtent l="0" t="0" r="6350" b="0"/>
            <wp:wrapNone/>
            <wp:docPr id="15" name="Picture 15" descr="C:\Users\User\Documents\รูป Project 2012-2016\2016\16023 Seagate korat\Seagate korat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รูป Project 2012-2016\2016\16023 Seagate korat\Seagate korat02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41" cy="9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ED" w:rsidRDefault="00BB3BED" w:rsidP="00730F92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sz w:val="21"/>
          <w:szCs w:val="21"/>
          <w:shd w:val="clear" w:color="auto" w:fill="FFFFFF" w:themeFill="background1"/>
          <w:lang w:eastAsia="en-US" w:bidi="th-TH"/>
        </w:rPr>
      </w:pPr>
    </w:p>
    <w:p w:rsidR="00F90555" w:rsidRPr="008236A2" w:rsidRDefault="009F4B36" w:rsidP="00730F92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sz w:val="21"/>
          <w:szCs w:val="21"/>
          <w:shd w:val="clear" w:color="auto" w:fill="FFFFFF"/>
          <w:lang w:eastAsia="en-US" w:bidi="th-TH"/>
        </w:rPr>
      </w:pPr>
      <w:r>
        <w:rPr>
          <w:rFonts w:ascii="Helvetica" w:eastAsia="Times New Roman" w:hAnsi="Helvetica" w:cs="Helvetica"/>
          <w:noProof/>
          <w:sz w:val="21"/>
          <w:szCs w:val="21"/>
          <w:shd w:val="clear" w:color="auto" w:fill="FFFFFF"/>
          <w:lang w:eastAsia="en-US" w:bidi="th-TH"/>
        </w:rPr>
        <w:t xml:space="preserve"> </w:t>
      </w:r>
      <w:r w:rsidRPr="009F4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014D" w:rsidRDefault="00B1014D" w:rsidP="00670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/>
          <w:sz w:val="22"/>
          <w:szCs w:val="22"/>
          <w:shd w:val="clear" w:color="auto" w:fill="FFFFFF" w:themeFill="background1"/>
          <w:lang w:val="x-none" w:eastAsia="en-US" w:bidi="th-TH"/>
        </w:rPr>
      </w:pPr>
    </w:p>
    <w:p w:rsidR="00262A4F" w:rsidRDefault="00262A4F" w:rsidP="00670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</w:pPr>
    </w:p>
    <w:p w:rsidR="001A1AD4" w:rsidRDefault="001A1AD4" w:rsidP="00670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</w:pPr>
    </w:p>
    <w:p w:rsidR="00375A42" w:rsidRPr="00262A4F" w:rsidRDefault="006702FD" w:rsidP="00670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บริษัท </w:t>
      </w:r>
      <w:r w:rsidR="004908B9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ทรูวอเตอร์ 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(ประ</w:t>
      </w:r>
      <w:r w:rsidR="00074A95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เทศไทย) จำกัด เป็น</w:t>
      </w:r>
      <w:r w:rsidR="00751F78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 บริษัท ในเครือ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ของ 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  <w:t xml:space="preserve">Truwater Cooling Tower Malaysia </w:t>
      </w:r>
      <w:r w:rsidR="00751F78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ปัจจุบันกำลังรับสมัคร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ว</w:t>
      </w:r>
      <w:r w:rsidR="00751F78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ิศวกรที่สำเร็จการศึกษาใหม่</w:t>
      </w:r>
      <w:r w:rsidR="00E4475D">
        <w:rPr>
          <w:rFonts w:ascii="BrowalliaUPC" w:eastAsia="Times New Roman" w:hAnsi="BrowalliaUPC" w:cs="BrowalliaUPC" w:hint="cs"/>
          <w:color w:val="212121"/>
          <w:sz w:val="28"/>
          <w:szCs w:val="28"/>
          <w:cs/>
          <w:lang w:eastAsia="en-US" w:bidi="th-TH"/>
        </w:rPr>
        <w:t xml:space="preserve"> คน</w:t>
      </w:r>
      <w:r w:rsidR="00751F78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ตำแหน่ง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 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  <w:t xml:space="preserve">Sales Engineer, Site Engineer 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และ 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  <w:t>Application Engineer</w:t>
      </w:r>
      <w:r w:rsidR="00375A42" w:rsidRPr="00262A4F">
        <w:rPr>
          <w:rFonts w:ascii="BrowalliaUPC" w:eastAsia="Times New Roman" w:hAnsi="BrowalliaUPC" w:cs="BrowalliaUPC"/>
          <w:color w:val="00B0F0"/>
          <w:sz w:val="28"/>
          <w:szCs w:val="28"/>
          <w:shd w:val="clear" w:color="auto" w:fill="FFFFFF" w:themeFill="background1"/>
          <w:lang w:eastAsia="en-US" w:bidi="th-TH"/>
        </w:rPr>
        <w:t xml:space="preserve">  </w:t>
      </w:r>
      <w:hyperlink r:id="rId15" w:history="1">
        <w:r w:rsidR="00375A42" w:rsidRPr="00262A4F">
          <w:rPr>
            <w:rStyle w:val="Hyperlink"/>
            <w:rFonts w:ascii="BrowalliaUPC" w:eastAsia="Times New Roman" w:hAnsi="BrowalliaUPC" w:cs="BrowalliaUPC"/>
            <w:sz w:val="28"/>
            <w:szCs w:val="28"/>
            <w:shd w:val="clear" w:color="auto" w:fill="FFFFFF" w:themeFill="background1"/>
            <w:lang w:eastAsia="en-US" w:bidi="th-TH"/>
          </w:rPr>
          <w:t>w</w:t>
        </w:r>
        <w:r w:rsidR="00375A42" w:rsidRPr="00262A4F">
          <w:rPr>
            <w:rStyle w:val="Hyperlink"/>
            <w:rFonts w:ascii="BrowalliaUPC" w:eastAsia="Times New Roman" w:hAnsi="BrowalliaUPC" w:cs="BrowalliaUPC"/>
            <w:sz w:val="28"/>
            <w:szCs w:val="28"/>
            <w:lang w:eastAsia="en-US" w:bidi="th-TH"/>
          </w:rPr>
          <w:t>ww.truwater.com.my</w:t>
        </w:r>
      </w:hyperlink>
    </w:p>
    <w:p w:rsidR="00DC1724" w:rsidRPr="00262A4F" w:rsidRDefault="00074A95" w:rsidP="00224D7C">
      <w:pPr>
        <w:shd w:val="clear" w:color="auto" w:fill="FFFFFF" w:themeFill="background1"/>
        <w:spacing w:after="0" w:line="240" w:lineRule="auto"/>
        <w:ind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>
        <w:rPr>
          <w:rFonts w:ascii="BrowalliaUPC" w:eastAsia="Times New Roman" w:hAnsi="BrowalliaUPC" w:cs="BrowalliaUPC"/>
          <w:sz w:val="28"/>
          <w:szCs w:val="28"/>
          <w:lang w:bidi="th-TH"/>
        </w:rPr>
        <w:t xml:space="preserve">Truwater 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เป็นผู้ผลิต</w:t>
      </w:r>
      <w:r>
        <w:rPr>
          <w:rFonts w:ascii="BrowalliaUPC" w:eastAsia="Times New Roman" w:hAnsi="BrowalliaUPC" w:cs="BrowalliaUPC" w:hint="cs"/>
          <w:sz w:val="28"/>
          <w:szCs w:val="28"/>
          <w:cs/>
          <w:lang w:bidi="th-TH"/>
        </w:rPr>
        <w:t xml:space="preserve"> </w:t>
      </w:r>
      <w:r>
        <w:rPr>
          <w:rFonts w:ascii="BrowalliaUPC" w:eastAsia="Times New Roman" w:hAnsi="BrowalliaUPC" w:cs="BrowalliaUPC"/>
          <w:sz w:val="28"/>
          <w:szCs w:val="28"/>
          <w:lang w:bidi="th-TH"/>
        </w:rPr>
        <w:t xml:space="preserve">Cooling Tower 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จากประเทศมาเลเซีย</w:t>
      </w:r>
      <w:r w:rsidR="00751F78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 xml:space="preserve"> ในช่วง 20 ปีที่ผ่านมา </w:t>
      </w:r>
      <w:r w:rsidR="006702FD" w:rsidRPr="00262A4F">
        <w:rPr>
          <w:rFonts w:ascii="BrowalliaUPC" w:eastAsia="Times New Roman" w:hAnsi="BrowalliaUPC" w:cs="BrowalliaUPC"/>
          <w:sz w:val="28"/>
          <w:szCs w:val="28"/>
        </w:rPr>
        <w:t xml:space="preserve">Truwater </w:t>
      </w:r>
      <w:r w:rsidR="00751F78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ได้ติดตั้ง</w:t>
      </w:r>
      <w:r w:rsidR="00E4475D">
        <w:rPr>
          <w:rFonts w:ascii="BrowalliaUPC" w:eastAsia="Times New Roman" w:hAnsi="BrowalliaUPC" w:cs="BrowalliaUPC" w:hint="cs"/>
          <w:sz w:val="28"/>
          <w:szCs w:val="28"/>
          <w:cs/>
          <w:lang w:bidi="th-TH"/>
        </w:rPr>
        <w:t xml:space="preserve"> </w:t>
      </w:r>
      <w:r w:rsidR="00751F78" w:rsidRPr="00262A4F">
        <w:rPr>
          <w:rFonts w:ascii="BrowalliaUPC" w:eastAsia="Times New Roman" w:hAnsi="BrowalliaUPC" w:cs="BrowalliaUPC"/>
          <w:sz w:val="28"/>
          <w:szCs w:val="28"/>
          <w:lang w:bidi="th-TH"/>
        </w:rPr>
        <w:t>Cooling To</w:t>
      </w:r>
      <w:r w:rsidR="00E664E9">
        <w:rPr>
          <w:rFonts w:ascii="BrowalliaUPC" w:eastAsia="Times New Roman" w:hAnsi="BrowalliaUPC" w:cs="BrowalliaUPC"/>
          <w:sz w:val="28"/>
          <w:szCs w:val="28"/>
          <w:lang w:bidi="th-TH"/>
        </w:rPr>
        <w:t>wer.</w:t>
      </w:r>
      <w:r w:rsidR="00751F78" w:rsidRPr="00262A4F">
        <w:rPr>
          <w:rFonts w:ascii="BrowalliaUPC" w:eastAsia="Times New Roman" w:hAnsi="BrowalliaUPC" w:cs="BrowalliaUPC"/>
          <w:sz w:val="28"/>
          <w:szCs w:val="28"/>
          <w:lang w:bidi="th-TH"/>
        </w:rPr>
        <w:t xml:space="preserve"> 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ที่มีประสิทธิภาพและเป็</w:t>
      </w:r>
      <w:r w:rsidR="00751F78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นมิตรต่อสิ่งแวดล้อมสำหรับระบบ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ปรับอากาศ</w:t>
      </w:r>
      <w:r>
        <w:rPr>
          <w:rFonts w:ascii="BrowalliaUPC" w:eastAsia="Times New Roman" w:hAnsi="BrowalliaUPC" w:cs="BrowalliaUPC" w:hint="cs"/>
          <w:sz w:val="28"/>
          <w:szCs w:val="28"/>
          <w:cs/>
          <w:lang w:bidi="th-TH"/>
        </w:rPr>
        <w:t xml:space="preserve"> 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การผลิตพลังงานชีวมวล</w:t>
      </w:r>
      <w:r>
        <w:rPr>
          <w:rFonts w:ascii="BrowalliaUPC" w:eastAsia="Times New Roman" w:hAnsi="BrowalliaUPC" w:cs="BrowalliaUPC" w:hint="cs"/>
          <w:sz w:val="28"/>
          <w:szCs w:val="28"/>
          <w:cs/>
          <w:lang w:bidi="th-TH"/>
        </w:rPr>
        <w:t xml:space="preserve"> </w:t>
      </w:r>
      <w:r w:rsidR="00751F78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โรงงาน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เคมีเคมีภัณฑ์น้ำมัน</w:t>
      </w:r>
      <w:r>
        <w:rPr>
          <w:rFonts w:ascii="BrowalliaUPC" w:eastAsia="Times New Roman" w:hAnsi="BrowalliaUPC" w:cs="BrowalliaUPC" w:hint="cs"/>
          <w:sz w:val="28"/>
          <w:szCs w:val="28"/>
          <w:cs/>
          <w:lang w:bidi="th-TH"/>
        </w:rPr>
        <w:t xml:space="preserve"> 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โรงงานเห</w:t>
      </w:r>
      <w:r w:rsidR="00462084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ล็กอาหารและอุตสาหกรรมแปรรูปอื่น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ๆ เราออกแบบเพิ่มประ</w:t>
      </w:r>
      <w:r w:rsidR="00751F78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สิทธิภาพและจัดหา</w:t>
      </w:r>
      <w:r w:rsidR="00E4475D">
        <w:rPr>
          <w:rFonts w:ascii="BrowalliaUPC" w:eastAsia="Times New Roman" w:hAnsi="BrowalliaUPC" w:cs="BrowalliaUPC" w:hint="cs"/>
          <w:sz w:val="28"/>
          <w:szCs w:val="28"/>
          <w:cs/>
          <w:lang w:bidi="th-TH"/>
        </w:rPr>
        <w:t xml:space="preserve"> </w:t>
      </w:r>
      <w:r w:rsidR="00E664E9" w:rsidRPr="00262A4F">
        <w:rPr>
          <w:rFonts w:ascii="BrowalliaUPC" w:eastAsia="Times New Roman" w:hAnsi="BrowalliaUPC" w:cs="BrowalliaUPC"/>
          <w:sz w:val="28"/>
          <w:szCs w:val="28"/>
          <w:lang w:bidi="th-TH"/>
        </w:rPr>
        <w:t>Cooling To</w:t>
      </w:r>
      <w:r w:rsidR="00E664E9">
        <w:rPr>
          <w:rFonts w:ascii="BrowalliaUPC" w:eastAsia="Times New Roman" w:hAnsi="BrowalliaUPC" w:cs="BrowalliaUPC"/>
          <w:sz w:val="28"/>
          <w:szCs w:val="28"/>
          <w:lang w:bidi="th-TH"/>
        </w:rPr>
        <w:t>wer.</w:t>
      </w:r>
      <w:r w:rsidR="00E664E9" w:rsidRPr="00262A4F">
        <w:rPr>
          <w:rFonts w:ascii="BrowalliaUPC" w:eastAsia="Times New Roman" w:hAnsi="BrowalliaUPC" w:cs="BrowalliaUPC"/>
          <w:sz w:val="28"/>
          <w:szCs w:val="28"/>
          <w:lang w:bidi="th-TH"/>
        </w:rPr>
        <w:t xml:space="preserve"> </w:t>
      </w:r>
      <w:r>
        <w:rPr>
          <w:rFonts w:ascii="BrowalliaUPC" w:eastAsia="Times New Roman" w:hAnsi="BrowalliaUPC" w:cs="BrowalliaUPC" w:hint="cs"/>
          <w:sz w:val="28"/>
          <w:szCs w:val="28"/>
          <w:cs/>
          <w:lang w:bidi="th-TH"/>
        </w:rPr>
        <w:t>ด้วย</w:t>
      </w:r>
      <w:r w:rsidR="006702FD" w:rsidRPr="00262A4F"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ความถูกต้องน่</w:t>
      </w:r>
      <w:r>
        <w:rPr>
          <w:rFonts w:ascii="BrowalliaUPC" w:eastAsia="Times New Roman" w:hAnsi="BrowalliaUPC" w:cs="BrowalliaUPC"/>
          <w:sz w:val="28"/>
          <w:szCs w:val="28"/>
          <w:cs/>
          <w:lang w:bidi="th-TH"/>
        </w:rPr>
        <w:t>าเชื่อถือและคุ้มค่ากับการใช้งาน</w:t>
      </w:r>
    </w:p>
    <w:p w:rsidR="00074A95" w:rsidRDefault="006702FD" w:rsidP="00262A4F">
      <w:pPr>
        <w:pStyle w:val="HTMLPreformatted"/>
        <w:shd w:val="clear" w:color="auto" w:fill="FFFFFF"/>
        <w:ind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ในประเทศไทยเราได้จัดจำหน่าย</w:t>
      </w:r>
      <w:r w:rsidR="00074A95" w:rsidRPr="00074A95">
        <w:rPr>
          <w:rFonts w:ascii="BrowalliaUPC" w:eastAsia="Times New Roman" w:hAnsi="BrowalliaUPC" w:cs="BrowalliaUPC"/>
          <w:sz w:val="28"/>
          <w:szCs w:val="28"/>
          <w:lang w:bidi="th-TH"/>
        </w:rPr>
        <w:t xml:space="preserve"> </w:t>
      </w:r>
      <w:r w:rsidR="00074A95">
        <w:rPr>
          <w:rFonts w:ascii="BrowalliaUPC" w:eastAsia="Times New Roman" w:hAnsi="BrowalliaUPC" w:cs="BrowalliaUPC"/>
          <w:sz w:val="28"/>
          <w:szCs w:val="28"/>
          <w:lang w:bidi="th-TH"/>
        </w:rPr>
        <w:t>Cooling Tower</w:t>
      </w:r>
      <w:r w:rsidR="00E4475D">
        <w:rPr>
          <w:rFonts w:ascii="BrowalliaUPC" w:eastAsia="Times New Roman" w:hAnsi="BrowalliaUPC" w:cs="BrowalliaUPC"/>
          <w:sz w:val="28"/>
          <w:szCs w:val="28"/>
          <w:lang w:bidi="th-TH"/>
        </w:rPr>
        <w:t>.</w:t>
      </w:r>
      <w:r w:rsidR="00074A95">
        <w:rPr>
          <w:rFonts w:ascii="BrowalliaUPC" w:eastAsia="Times New Roman" w:hAnsi="BrowalliaUPC" w:cs="BrowalliaUPC"/>
          <w:sz w:val="28"/>
          <w:szCs w:val="28"/>
          <w:lang w:bidi="th-TH"/>
        </w:rPr>
        <w:t xml:space="preserve"> </w:t>
      </w: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ให้กับโครงการที่มีชื่อเสียงหลายโครงการเช่นโรงไฟฟ้าบางปะกง</w:t>
      </w:r>
    </w:p>
    <w:p w:rsidR="004908B9" w:rsidRDefault="006702FD" w:rsidP="00074A95">
      <w:pPr>
        <w:pStyle w:val="HTMLPreformatted"/>
        <w:shd w:val="clear" w:color="auto" w:fill="FFFFFF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สนามบินสุวรรณภูมิโรงงาน</w:t>
      </w:r>
      <w:r w:rsidR="00074A95">
        <w:rPr>
          <w:rFonts w:ascii="BrowalliaUPC" w:eastAsia="Times New Roman" w:hAnsi="BrowalliaUPC" w:cs="BrowalliaUPC" w:hint="cs"/>
          <w:sz w:val="28"/>
          <w:szCs w:val="28"/>
          <w:cs/>
          <w:lang w:eastAsia="en-US" w:bidi="th-TH"/>
        </w:rPr>
        <w:t xml:space="preserve"> </w:t>
      </w: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ซีเกท – โคราชและโรงงานอายิโนะโมะโต๊</w:t>
      </w:r>
    </w:p>
    <w:p w:rsidR="00462084" w:rsidRDefault="00462084" w:rsidP="00262A4F">
      <w:pPr>
        <w:pStyle w:val="HTMLPreformatted"/>
        <w:shd w:val="clear" w:color="auto" w:fill="FFFFFF"/>
        <w:ind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</w:p>
    <w:p w:rsidR="006702FD" w:rsidRPr="00262A4F" w:rsidRDefault="00751F78" w:rsidP="00462084">
      <w:pPr>
        <w:pStyle w:val="HTMLPreformatted"/>
        <w:shd w:val="clear" w:color="auto" w:fill="FFFFFF"/>
        <w:ind w:firstLine="720"/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เรากำลังรับสมัคร</w:t>
      </w:r>
      <w:r w:rsidR="006702FD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วิศวกรที่สำเร็จการศึกษาใหม่มาทำงานร่วมกับเรา</w:t>
      </w:r>
    </w:p>
    <w:p w:rsidR="00375A42" w:rsidRPr="00262A4F" w:rsidRDefault="006702FD" w:rsidP="00375A42">
      <w:pPr>
        <w:spacing w:after="0" w:line="240" w:lineRule="auto"/>
        <w:rPr>
          <w:rFonts w:ascii="BrowalliaUPC" w:eastAsia="Times New Roman" w:hAnsi="BrowalliaUPC" w:cs="BrowalliaUPC"/>
          <w:b/>
          <w:bCs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 xml:space="preserve"> </w:t>
      </w:r>
      <w:r w:rsidR="004908B9" w:rsidRPr="00262A4F">
        <w:rPr>
          <w:rFonts w:ascii="BrowalliaUPC" w:eastAsia="Times New Roman" w:hAnsi="BrowalliaUPC" w:cs="BrowalliaUPC"/>
          <w:sz w:val="28"/>
          <w:szCs w:val="28"/>
          <w:lang w:eastAsia="en-US" w:bidi="th-TH"/>
        </w:rPr>
        <w:tab/>
      </w:r>
      <w:r w:rsidR="009170B1">
        <w:rPr>
          <w:rFonts w:ascii="BrowalliaUPC" w:eastAsia="Times New Roman" w:hAnsi="BrowalliaUPC" w:cs="BrowalliaUPC"/>
          <w:b/>
          <w:bCs/>
          <w:sz w:val="28"/>
          <w:szCs w:val="28"/>
          <w:lang w:eastAsia="en-US" w:bidi="th-TH"/>
        </w:rPr>
        <w:t xml:space="preserve">1. </w:t>
      </w:r>
      <w:r w:rsidR="000D4277" w:rsidRPr="00262A4F">
        <w:rPr>
          <w:rFonts w:ascii="BrowalliaUPC" w:eastAsia="Times New Roman" w:hAnsi="BrowalliaUPC" w:cs="BrowalliaUPC"/>
          <w:b/>
          <w:bCs/>
          <w:sz w:val="28"/>
          <w:szCs w:val="28"/>
          <w:lang w:eastAsia="en-US" w:bidi="th-TH"/>
        </w:rPr>
        <w:t>Sales Engineer</w:t>
      </w:r>
    </w:p>
    <w:p w:rsidR="00F07697" w:rsidRPr="00262A4F" w:rsidRDefault="00350421" w:rsidP="00350421">
      <w:pPr>
        <w:spacing w:after="0" w:line="240" w:lineRule="auto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-     </w:t>
      </w:r>
      <w:r w:rsidR="00F07697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เ</w:t>
      </w:r>
      <w:r w:rsidR="006702FD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พศชาย</w:t>
      </w: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 </w:t>
      </w:r>
      <w:r w:rsidR="00262A4F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/ </w:t>
      </w:r>
      <w:r w:rsidR="006702FD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เพศหญิง</w:t>
      </w:r>
      <w:r w:rsidR="00F07697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 </w:t>
      </w:r>
    </w:p>
    <w:p w:rsidR="006702FD" w:rsidRPr="00262A4F" w:rsidRDefault="000D0854" w:rsidP="00350421">
      <w:pPr>
        <w:spacing w:after="0" w:line="240" w:lineRule="auto"/>
        <w:ind w:left="1440" w:firstLine="720"/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-</w:t>
      </w:r>
      <w:r w:rsidR="00350421" w:rsidRPr="00262A4F"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  <w:t xml:space="preserve">     </w:t>
      </w:r>
      <w:r w:rsidR="00262A4F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ปริญญาโท</w:t>
      </w:r>
      <w:r w:rsidR="006702FD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หรือปริญญาตรีสาขาวิศวกรรมเครื่องกลหรือวิศวกรรมเคมี</w:t>
      </w:r>
    </w:p>
    <w:p w:rsidR="00F07697" w:rsidRPr="00262A4F" w:rsidRDefault="00802DF7" w:rsidP="00802DF7">
      <w:pPr>
        <w:spacing w:after="0" w:line="240" w:lineRule="auto"/>
        <w:ind w:left="1440" w:firstLine="720"/>
        <w:rPr>
          <w:rFonts w:ascii="BrowalliaUPC" w:eastAsia="Times New Roman" w:hAnsi="BrowalliaUPC" w:cs="BrowalliaUPC"/>
          <w:color w:val="212121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-     </w:t>
      </w:r>
      <w:r w:rsidR="00DB5968">
        <w:rPr>
          <w:rFonts w:ascii="BrowalliaUPC" w:eastAsia="Times New Roman" w:hAnsi="BrowalliaUPC" w:cs="BrowalliaUPC" w:hint="cs"/>
          <w:color w:val="212121"/>
          <w:sz w:val="28"/>
          <w:szCs w:val="28"/>
          <w:cs/>
          <w:lang w:eastAsia="en-US" w:bidi="th-TH"/>
        </w:rPr>
        <w:t>สามรถพูดและเขียนภาษาอังกฤษได้</w:t>
      </w:r>
    </w:p>
    <w:p w:rsidR="00767DA2" w:rsidRDefault="00802DF7" w:rsidP="00767DA2">
      <w:pPr>
        <w:spacing w:after="0" w:line="240" w:lineRule="auto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-     </w:t>
      </w:r>
      <w:r w:rsidR="006702FD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ทัศนคติที่มุ่งเน้นการขาย</w:t>
      </w:r>
    </w:p>
    <w:p w:rsidR="00CD30BA" w:rsidRPr="00262A4F" w:rsidRDefault="00CD30BA" w:rsidP="00CD30BA">
      <w:pPr>
        <w:spacing w:after="0" w:line="240" w:lineRule="auto"/>
        <w:ind w:left="1440" w:firstLine="720"/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</w:pPr>
      <w:r>
        <w:rPr>
          <w:rFonts w:ascii="BrowalliaUPC" w:eastAsia="Times New Roman" w:hAnsi="BrowalliaUPC" w:cs="BrowalliaUPC"/>
          <w:sz w:val="28"/>
          <w:szCs w:val="28"/>
          <w:lang w:eastAsia="en-US" w:bidi="th-TH"/>
        </w:rPr>
        <w:t>-</w:t>
      </w:r>
      <w:r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 xml:space="preserve">     </w:t>
      </w:r>
      <w:r>
        <w:rPr>
          <w:rFonts w:ascii="BrowalliaUPC" w:eastAsia="Times New Roman" w:hAnsi="BrowalliaUPC" w:cs="BrowalliaUPC" w:hint="cs"/>
          <w:sz w:val="28"/>
          <w:szCs w:val="28"/>
          <w:cs/>
          <w:lang w:eastAsia="en-US" w:bidi="th-TH"/>
        </w:rPr>
        <w:t>มีรถเป็นของตัวเอง</w:t>
      </w:r>
    </w:p>
    <w:p w:rsidR="00CD30BA" w:rsidRDefault="009170B1" w:rsidP="00CD30BA">
      <w:pPr>
        <w:spacing w:after="0" w:line="240" w:lineRule="auto"/>
        <w:ind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>
        <w:rPr>
          <w:rFonts w:ascii="BrowalliaUPC" w:eastAsia="Times New Roman" w:hAnsi="BrowalliaUPC" w:cs="BrowalliaUPC"/>
          <w:b/>
          <w:bCs/>
          <w:sz w:val="28"/>
          <w:szCs w:val="28"/>
          <w:lang w:eastAsia="en-US" w:bidi="th-TH"/>
        </w:rPr>
        <w:t xml:space="preserve">2. </w:t>
      </w:r>
      <w:r w:rsidR="000D4277" w:rsidRPr="00262A4F">
        <w:rPr>
          <w:rFonts w:ascii="BrowalliaUPC" w:eastAsia="Times New Roman" w:hAnsi="BrowalliaUPC" w:cs="BrowalliaUPC"/>
          <w:b/>
          <w:bCs/>
          <w:sz w:val="28"/>
          <w:szCs w:val="28"/>
          <w:lang w:eastAsia="en-US" w:bidi="th-TH"/>
        </w:rPr>
        <w:t>Site Engineer</w:t>
      </w:r>
    </w:p>
    <w:p w:rsidR="00767DA2" w:rsidRPr="00262A4F" w:rsidRDefault="00767DA2" w:rsidP="00CD30BA">
      <w:pPr>
        <w:spacing w:after="0" w:line="240" w:lineRule="auto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-     ชาย</w:t>
      </w:r>
    </w:p>
    <w:p w:rsidR="00767DA2" w:rsidRPr="00262A4F" w:rsidRDefault="00262A4F" w:rsidP="00767DA2">
      <w:pPr>
        <w:spacing w:after="0" w:line="240" w:lineRule="auto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-     ปริญญาโท</w:t>
      </w:r>
      <w:r w:rsidR="00767DA2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หรือปริญญาตรีสาขาวิศวกรรมเครื่องกลหรือวิศวกรรมเคมี</w:t>
      </w:r>
    </w:p>
    <w:p w:rsidR="00767DA2" w:rsidRPr="00262A4F" w:rsidRDefault="00767DA2" w:rsidP="00767DA2">
      <w:pPr>
        <w:spacing w:after="0" w:line="240" w:lineRule="auto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-     </w:t>
      </w:r>
      <w:r w:rsidR="00DB5968">
        <w:rPr>
          <w:rFonts w:ascii="BrowalliaUPC" w:eastAsia="Times New Roman" w:hAnsi="BrowalliaUPC" w:cs="BrowalliaUPC" w:hint="cs"/>
          <w:color w:val="212121"/>
          <w:sz w:val="28"/>
          <w:szCs w:val="28"/>
          <w:cs/>
          <w:lang w:eastAsia="en-US" w:bidi="th-TH"/>
        </w:rPr>
        <w:t>สามรถพูดและเขียนภาษาอังกฤษได้</w:t>
      </w:r>
    </w:p>
    <w:p w:rsidR="00767DA2" w:rsidRPr="00262A4F" w:rsidRDefault="00767DA2" w:rsidP="00767DA2">
      <w:pPr>
        <w:spacing w:after="0" w:line="240" w:lineRule="auto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-     </w:t>
      </w:r>
      <w:r w:rsidR="00DB5968">
        <w:rPr>
          <w:rFonts w:ascii="BrowalliaUPC" w:eastAsia="Times New Roman" w:hAnsi="BrowalliaUPC" w:cs="BrowalliaUPC" w:hint="cs"/>
          <w:color w:val="212121"/>
          <w:sz w:val="28"/>
          <w:szCs w:val="28"/>
          <w:cs/>
          <w:lang w:eastAsia="en-US" w:bidi="th-TH"/>
        </w:rPr>
        <w:t>สามรถทำงานนอกสถานที่ได้</w:t>
      </w:r>
    </w:p>
    <w:p w:rsidR="00767DA2" w:rsidRPr="00262A4F" w:rsidRDefault="00767DA2" w:rsidP="00767DA2">
      <w:pPr>
        <w:spacing w:after="0" w:line="240" w:lineRule="auto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 xml:space="preserve">-     </w:t>
      </w:r>
      <w:r w:rsidR="00262A4F" w:rsidRPr="00262A4F">
        <w:rPr>
          <w:rFonts w:ascii="BrowalliaUPC" w:eastAsia="Times New Roman" w:hAnsi="BrowalliaUPC" w:cs="BrowalliaUPC"/>
          <w:color w:val="212121"/>
          <w:sz w:val="28"/>
          <w:szCs w:val="28"/>
          <w:cs/>
          <w:lang w:eastAsia="en-US" w:bidi="th-TH"/>
        </w:rPr>
        <w:t>มีรถเป็นของตัวเอง</w:t>
      </w:r>
    </w:p>
    <w:p w:rsidR="00E06ED6" w:rsidRPr="00262A4F" w:rsidRDefault="009170B1" w:rsidP="00CD30BA">
      <w:pPr>
        <w:spacing w:after="0" w:line="240" w:lineRule="auto"/>
        <w:ind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>
        <w:rPr>
          <w:rFonts w:ascii="BrowalliaUPC" w:eastAsia="Times New Roman" w:hAnsi="BrowalliaUPC" w:cs="BrowalliaUPC"/>
          <w:b/>
          <w:bCs/>
          <w:sz w:val="28"/>
          <w:szCs w:val="28"/>
          <w:lang w:eastAsia="en-US" w:bidi="th-TH"/>
        </w:rPr>
        <w:t xml:space="preserve">3. </w:t>
      </w:r>
      <w:r w:rsidR="000D4277" w:rsidRPr="00262A4F">
        <w:rPr>
          <w:rFonts w:ascii="BrowalliaUPC" w:eastAsia="Times New Roman" w:hAnsi="BrowalliaUPC" w:cs="BrowalliaUPC"/>
          <w:b/>
          <w:bCs/>
          <w:sz w:val="28"/>
          <w:szCs w:val="28"/>
          <w:lang w:eastAsia="en-US" w:bidi="th-TH"/>
        </w:rPr>
        <w:t>Application Engineer</w:t>
      </w:r>
    </w:p>
    <w:p w:rsidR="00802DF7" w:rsidRPr="00262A4F" w:rsidRDefault="000D0854" w:rsidP="00802DF7">
      <w:pPr>
        <w:spacing w:after="0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sz w:val="28"/>
          <w:szCs w:val="28"/>
          <w:lang w:eastAsia="en-US" w:bidi="th-TH"/>
        </w:rPr>
        <w:t>-</w:t>
      </w:r>
      <w:r w:rsidR="00802DF7" w:rsidRPr="00262A4F">
        <w:rPr>
          <w:rFonts w:ascii="BrowalliaUPC" w:eastAsia="Times New Roman" w:hAnsi="BrowalliaUPC" w:cs="BrowalliaUPC"/>
          <w:sz w:val="28"/>
          <w:szCs w:val="28"/>
          <w:lang w:eastAsia="en-US" w:bidi="th-TH"/>
        </w:rPr>
        <w:t xml:space="preserve">    </w:t>
      </w: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เพศชาย</w:t>
      </w:r>
      <w:r w:rsidR="00262A4F"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 xml:space="preserve"> / </w:t>
      </w: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เพศหญิง</w:t>
      </w:r>
    </w:p>
    <w:p w:rsidR="000D0854" w:rsidRPr="00262A4F" w:rsidRDefault="00802DF7" w:rsidP="00CD30BA">
      <w:pPr>
        <w:spacing w:after="0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 xml:space="preserve">-     </w:t>
      </w:r>
      <w:r w:rsidR="00262A4F"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ปริญญาโท</w:t>
      </w:r>
      <w:r w:rsidR="000D0854"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หรือปริญญาตรีสาขาวิศวกรรมเครื่องกลหรือวิศวกรรมเคมี</w:t>
      </w:r>
    </w:p>
    <w:p w:rsidR="00802DF7" w:rsidRPr="00262A4F" w:rsidRDefault="00375A42" w:rsidP="00802DF7">
      <w:pPr>
        <w:spacing w:after="0"/>
        <w:ind w:left="1440" w:firstLine="720"/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</w:pP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-</w:t>
      </w:r>
      <w:r w:rsidR="00802DF7"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 xml:space="preserve">     </w:t>
      </w:r>
      <w:r w:rsidR="00DB5968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สามรถ</w:t>
      </w:r>
      <w:r w:rsidR="000D0854"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พูดและเขียน</w:t>
      </w:r>
      <w:r w:rsidR="00DB5968">
        <w:rPr>
          <w:rFonts w:ascii="BrowalliaUPC" w:eastAsia="Times New Roman" w:hAnsi="BrowalliaUPC" w:cs="BrowalliaUPC" w:hint="cs"/>
          <w:sz w:val="28"/>
          <w:szCs w:val="28"/>
          <w:cs/>
          <w:lang w:eastAsia="en-US" w:bidi="th-TH"/>
        </w:rPr>
        <w:t>ภาษาอังกฤษได้</w:t>
      </w:r>
    </w:p>
    <w:p w:rsidR="00802DF7" w:rsidRPr="00262A4F" w:rsidRDefault="00802DF7" w:rsidP="00802DF7">
      <w:pPr>
        <w:spacing w:after="0"/>
        <w:ind w:left="1440" w:firstLine="720"/>
        <w:rPr>
          <w:rFonts w:ascii="BrowalliaUPC" w:eastAsia="Times New Roman" w:hAnsi="BrowalliaUPC" w:cs="BrowalliaUPC"/>
          <w:sz w:val="28"/>
          <w:szCs w:val="28"/>
          <w:lang w:eastAsia="en-US" w:bidi="th-TH"/>
        </w:rPr>
      </w:pP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 xml:space="preserve">-     </w:t>
      </w:r>
      <w:r w:rsidR="00DB5968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สามรถใช้โปรแกรม</w:t>
      </w:r>
      <w:r w:rsidR="000D0854"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 xml:space="preserve"> </w:t>
      </w:r>
      <w:r w:rsidR="000D0854" w:rsidRPr="00262A4F">
        <w:rPr>
          <w:rFonts w:ascii="BrowalliaUPC" w:eastAsia="Times New Roman" w:hAnsi="BrowalliaUPC" w:cs="BrowalliaUPC"/>
          <w:sz w:val="28"/>
          <w:szCs w:val="28"/>
          <w:lang w:eastAsia="en-US" w:bidi="th-TH"/>
        </w:rPr>
        <w:t xml:space="preserve">Autocad </w:t>
      </w:r>
      <w:r w:rsidR="00DB5968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ได้</w:t>
      </w:r>
    </w:p>
    <w:p w:rsidR="00262A4F" w:rsidRDefault="00802DF7" w:rsidP="00262A4F">
      <w:pPr>
        <w:spacing w:after="0"/>
        <w:ind w:left="1440" w:firstLine="720"/>
        <w:rPr>
          <w:rFonts w:ascii="BrowalliaUPC" w:eastAsia="Times New Roman" w:hAnsi="BrowalliaUPC" w:cs="BrowalliaUPC" w:hint="cs"/>
          <w:sz w:val="28"/>
          <w:szCs w:val="28"/>
          <w:cs/>
          <w:lang w:eastAsia="en-US" w:bidi="th-TH"/>
        </w:rPr>
      </w:pPr>
      <w:r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 xml:space="preserve">-     </w:t>
      </w:r>
      <w:r w:rsidR="00DB5968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มีความรู้เกี่ยวกับ</w:t>
      </w:r>
      <w:r w:rsidR="000D0854"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อุณหพลศาสตร์และของ</w:t>
      </w:r>
      <w:r w:rsidR="00074A95">
        <w:rPr>
          <w:rFonts w:ascii="BrowalliaUPC" w:eastAsia="Times New Roman" w:hAnsi="BrowalliaUPC" w:cs="BrowalliaUPC" w:hint="cs"/>
          <w:sz w:val="28"/>
          <w:szCs w:val="28"/>
          <w:cs/>
          <w:lang w:eastAsia="en-US" w:bidi="th-TH"/>
        </w:rPr>
        <w:t>กลศาสตร์</w:t>
      </w:r>
      <w:r w:rsidR="000D0854" w:rsidRPr="00262A4F">
        <w:rPr>
          <w:rFonts w:ascii="BrowalliaUPC" w:eastAsia="Times New Roman" w:hAnsi="BrowalliaUPC" w:cs="BrowalliaUPC"/>
          <w:sz w:val="28"/>
          <w:szCs w:val="28"/>
          <w:cs/>
          <w:lang w:eastAsia="en-US" w:bidi="th-TH"/>
        </w:rPr>
        <w:t>ไหล</w:t>
      </w:r>
      <w:r w:rsidR="00074A95">
        <w:rPr>
          <w:rFonts w:ascii="BrowalliaUPC" w:eastAsia="Times New Roman" w:hAnsi="BrowalliaUPC" w:cs="BrowalliaUPC" w:hint="cs"/>
          <w:sz w:val="28"/>
          <w:szCs w:val="28"/>
          <w:cs/>
          <w:lang w:eastAsia="en-US" w:bidi="th-TH"/>
        </w:rPr>
        <w:t>เป็นอย่างดี</w:t>
      </w:r>
    </w:p>
    <w:p w:rsidR="001A1AD4" w:rsidRPr="00965FF8" w:rsidRDefault="00965FF8" w:rsidP="00965FF8">
      <w:pPr>
        <w:spacing w:after="0"/>
        <w:rPr>
          <w:rFonts w:ascii="BrowalliaUPC" w:eastAsia="Times New Roman" w:hAnsi="BrowalliaUPC" w:cs="BrowalliaUPC" w:hint="cs"/>
          <w:sz w:val="28"/>
          <w:szCs w:val="28"/>
          <w:lang w:eastAsia="en-US" w:bidi="th-TH"/>
        </w:rPr>
      </w:pPr>
      <w:r>
        <w:rPr>
          <w:rFonts w:ascii="BrowalliaUPC" w:eastAsia="Times New Roman" w:hAnsi="BrowalliaUPC" w:cs="BrowalliaUPC"/>
          <w:noProof/>
          <w:sz w:val="28"/>
          <w:szCs w:val="28"/>
          <w:lang w:eastAsia="en-US" w:bidi="th-T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4A5D771" wp14:editId="7946E8AF">
                <wp:simplePos x="0" y="0"/>
                <wp:positionH relativeFrom="margin">
                  <wp:posOffset>-59635</wp:posOffset>
                </wp:positionH>
                <wp:positionV relativeFrom="paragraph">
                  <wp:posOffset>249942</wp:posOffset>
                </wp:positionV>
                <wp:extent cx="6689035" cy="55659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035" cy="55659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9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90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FF8" w:rsidRPr="00965FF8" w:rsidRDefault="00965FF8" w:rsidP="00965FF8">
                            <w:pPr>
                              <w:spacing w:after="0"/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</w:pPr>
                            <w:r w:rsidRPr="00631EA2">
                              <w:rPr>
                                <w:rFonts w:ascii="BrowalliaUPC" w:eastAsia="Times New Roman" w:hAnsi="BrowalliaUPC" w:cs="BrowalliaUPC"/>
                                <w:sz w:val="28"/>
                                <w:szCs w:val="28"/>
                                <w:cs/>
                                <w:lang w:eastAsia="en-US" w:bidi="th-TH"/>
                              </w:rPr>
                              <w:t>บริษัท ทรูวอเตอร์ (ประทศไทย) จำกัด</w:t>
                            </w:r>
                            <w:r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 xml:space="preserve"> </w:t>
                            </w:r>
                            <w:r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  <w:t xml:space="preserve">79/22-23 </w:t>
                            </w:r>
                            <w:r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>หมู่บ้านเดอะคอนเนค</w:t>
                            </w:r>
                            <w:r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  <w:t xml:space="preserve">20 </w:t>
                            </w:r>
                            <w:r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>ถนนเพิ่มสิน (สุขาภิบาล</w:t>
                            </w:r>
                            <w:r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  <w:t>5</w:t>
                            </w:r>
                            <w:r w:rsidR="00631EA2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>) แขวง/ออเงิน เขต/สายไหม กรุงเทพมหานคร</w:t>
                            </w:r>
                            <w:r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 xml:space="preserve"> </w:t>
                            </w:r>
                            <w:r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  <w:t>10220</w:t>
                            </w:r>
                          </w:p>
                          <w:p w:rsidR="00965FF8" w:rsidRPr="00965FF8" w:rsidRDefault="00631EA2" w:rsidP="00965FF8">
                            <w:pPr>
                              <w:spacing w:after="0"/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</w:pPr>
                            <w:r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>ผู้ที่สนใจในตำแหน่งเหล่านี้สามรถ</w:t>
                            </w:r>
                            <w:r w:rsidR="00965FF8"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>ส่งประวัติ</w:t>
                            </w:r>
                            <w:r>
                              <w:rPr>
                                <w:rFonts w:ascii="BrowalliaUPC" w:eastAsia="Times New Roman" w:hAnsi="BrowalliaUPC" w:cs="BrowalliaUPC" w:hint="cs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>ของคุณ</w:t>
                            </w:r>
                            <w:r w:rsidR="00965FF8"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>ได้ที่</w:t>
                            </w:r>
                            <w:r w:rsidR="00965FF8" w:rsidRPr="00965FF8">
                              <w:rPr>
                                <w:rFonts w:ascii="BrowalliaUPC" w:eastAsia="Times New Roman" w:hAnsi="BrowalliaUPC" w:cs="BrowalliaUPC"/>
                                <w:sz w:val="16"/>
                                <w:szCs w:val="16"/>
                                <w:lang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eastAsia="Times New Roman" w:hAnsi="BrowalliaUPC" w:cs="BrowalliaUPC" w:hint="cs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 xml:space="preserve">คุณสุจิตตรา เพ็งสาย </w:t>
                            </w:r>
                            <w:r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  <w:t>(</w:t>
                            </w:r>
                            <w:r>
                              <w:rPr>
                                <w:rFonts w:ascii="BrowalliaUPC" w:eastAsia="Times New Roman" w:hAnsi="BrowalliaUPC" w:cs="BrowalliaUPC" w:hint="cs"/>
                                <w:sz w:val="22"/>
                                <w:szCs w:val="22"/>
                                <w:cs/>
                                <w:lang w:eastAsia="en-US" w:bidi="th-TH"/>
                              </w:rPr>
                              <w:t>ส้ม</w:t>
                            </w:r>
                            <w:r w:rsidR="00965FF8"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  <w:t xml:space="preserve">) E-mail: </w:t>
                            </w:r>
                            <w:hyperlink r:id="rId16" w:history="1">
                              <w:r w:rsidR="00965FF8" w:rsidRPr="00965FF8">
                                <w:rPr>
                                  <w:rStyle w:val="Hyperlink"/>
                                  <w:rFonts w:ascii="BrowalliaUPC" w:eastAsia="Times New Roman" w:hAnsi="BrowalliaUPC" w:cs="BrowalliaUPC"/>
                                  <w:sz w:val="22"/>
                                  <w:szCs w:val="22"/>
                                  <w:lang w:eastAsia="en-US" w:bidi="th-TH"/>
                                </w:rPr>
                                <w:t>sujittra.p@truwater.co.th</w:t>
                              </w:r>
                            </w:hyperlink>
                            <w:bookmarkStart w:id="0" w:name="_GoBack"/>
                            <w:bookmarkEnd w:id="0"/>
                            <w:r w:rsidR="00965FF8"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  <w:t xml:space="preserve"> </w:t>
                            </w:r>
                            <w:r w:rsidR="00965FF8" w:rsidRPr="00965FF8">
                              <w:rPr>
                                <w:rFonts w:ascii="BrowalliaUPC" w:hAnsi="BrowalliaUPC" w:cs="BrowalliaUPC"/>
                                <w:sz w:val="22"/>
                                <w:szCs w:val="22"/>
                              </w:rPr>
                              <w:t xml:space="preserve"> Tel: 02-152696</w:t>
                            </w:r>
                            <w:r w:rsidR="00965FF8" w:rsidRPr="00965FF8">
                              <w:rPr>
                                <w:rFonts w:ascii="BrowalliaUPC" w:eastAsia="Times New Roman" w:hAnsi="BrowalliaUPC" w:cs="BrowalliaUPC"/>
                                <w:sz w:val="22"/>
                                <w:szCs w:val="22"/>
                                <w:lang w:eastAsia="en-US" w:bidi="th-TH"/>
                              </w:rPr>
                              <w:t xml:space="preserve">  </w:t>
                            </w:r>
                          </w:p>
                          <w:p w:rsidR="00E664E9" w:rsidRPr="00965FF8" w:rsidRDefault="00E664E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D771" id="Text Box 1" o:spid="_x0000_s1027" type="#_x0000_t202" style="position:absolute;margin-left:-4.7pt;margin-top:19.7pt;width:526.7pt;height:43.8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" fillcolor="#b0e4de [2894]" stroked="f" strokeweight=".5pt">
                <v:fill color2="#b0e4de [2894]" rotate="t" angle="315" colors="0 #648783;.5 #91c3be;1 #aee8e2" focus="100%" type="gradient"/>
                <v:textbox>
                  <w:txbxContent>
                    <w:p w:rsidR="00965FF8" w:rsidRPr="00965FF8" w:rsidRDefault="00965FF8" w:rsidP="00965FF8">
                      <w:pPr>
                        <w:spacing w:after="0"/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</w:pPr>
                      <w:r w:rsidRPr="00631EA2">
                        <w:rPr>
                          <w:rFonts w:ascii="BrowalliaUPC" w:eastAsia="Times New Roman" w:hAnsi="BrowalliaUPC" w:cs="BrowalliaUPC"/>
                          <w:sz w:val="28"/>
                          <w:szCs w:val="28"/>
                          <w:cs/>
                          <w:lang w:eastAsia="en-US" w:bidi="th-TH"/>
                        </w:rPr>
                        <w:t>บริษัท ทรูวอเตอร์ (ประทศไทย) จำกัด</w:t>
                      </w:r>
                      <w:r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cs/>
                          <w:lang w:eastAsia="en-US" w:bidi="th-TH"/>
                        </w:rPr>
                        <w:t xml:space="preserve"> </w:t>
                      </w:r>
                      <w:r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  <w:t xml:space="preserve">79/22-23 </w:t>
                      </w:r>
                      <w:r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cs/>
                          <w:lang w:eastAsia="en-US" w:bidi="th-TH"/>
                        </w:rPr>
                        <w:t>หมู่บ้านเดอะคอนเนค</w:t>
                      </w:r>
                      <w:r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  <w:t xml:space="preserve">20 </w:t>
                      </w:r>
                      <w:r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cs/>
                          <w:lang w:eastAsia="en-US" w:bidi="th-TH"/>
                        </w:rPr>
                        <w:t>ถนนเพิ่มสิน (สุขาภิบาล</w:t>
                      </w:r>
                      <w:r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  <w:t>5</w:t>
                      </w:r>
                      <w:r w:rsidR="00631EA2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cs/>
                          <w:lang w:eastAsia="en-US" w:bidi="th-TH"/>
                        </w:rPr>
                        <w:t>) แขวง/ออเงิน เขต/สายไหม กรุงเทพมหานคร</w:t>
                      </w:r>
                      <w:r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cs/>
                          <w:lang w:eastAsia="en-US" w:bidi="th-TH"/>
                        </w:rPr>
                        <w:t xml:space="preserve"> </w:t>
                      </w:r>
                      <w:r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  <w:t>10220</w:t>
                      </w:r>
                    </w:p>
                    <w:p w:rsidR="00965FF8" w:rsidRPr="00965FF8" w:rsidRDefault="00631EA2" w:rsidP="00965FF8">
                      <w:pPr>
                        <w:spacing w:after="0"/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</w:pPr>
                      <w:r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cs/>
                          <w:lang w:eastAsia="en-US" w:bidi="th-TH"/>
                        </w:rPr>
                        <w:t>ผู้ที่สนใจในตำแหน่งเหล่านี้สามรถ</w:t>
                      </w:r>
                      <w:r w:rsidR="00965FF8"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cs/>
                          <w:lang w:eastAsia="en-US" w:bidi="th-TH"/>
                        </w:rPr>
                        <w:t>ส่งประวัติ</w:t>
                      </w:r>
                      <w:r>
                        <w:rPr>
                          <w:rFonts w:ascii="BrowalliaUPC" w:eastAsia="Times New Roman" w:hAnsi="BrowalliaUPC" w:cs="BrowalliaUPC" w:hint="cs"/>
                          <w:sz w:val="22"/>
                          <w:szCs w:val="22"/>
                          <w:cs/>
                          <w:lang w:eastAsia="en-US" w:bidi="th-TH"/>
                        </w:rPr>
                        <w:t>ของคุณ</w:t>
                      </w:r>
                      <w:r w:rsidR="00965FF8"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cs/>
                          <w:lang w:eastAsia="en-US" w:bidi="th-TH"/>
                        </w:rPr>
                        <w:t>ได้ที่</w:t>
                      </w:r>
                      <w:r w:rsidR="00965FF8" w:rsidRPr="00965FF8">
                        <w:rPr>
                          <w:rFonts w:ascii="BrowalliaUPC" w:eastAsia="Times New Roman" w:hAnsi="BrowalliaUPC" w:cs="BrowalliaUPC"/>
                          <w:sz w:val="16"/>
                          <w:szCs w:val="16"/>
                          <w:lang w:eastAsia="en-US" w:bidi="th-TH"/>
                        </w:rPr>
                        <w:t xml:space="preserve"> </w:t>
                      </w:r>
                      <w:r>
                        <w:rPr>
                          <w:rFonts w:ascii="BrowalliaUPC" w:eastAsia="Times New Roman" w:hAnsi="BrowalliaUPC" w:cs="BrowalliaUPC" w:hint="cs"/>
                          <w:sz w:val="22"/>
                          <w:szCs w:val="22"/>
                          <w:cs/>
                          <w:lang w:eastAsia="en-US" w:bidi="th-TH"/>
                        </w:rPr>
                        <w:t xml:space="preserve">คุณสุจิตตรา เพ็งสาย </w:t>
                      </w:r>
                      <w:r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  <w:t>(</w:t>
                      </w:r>
                      <w:r>
                        <w:rPr>
                          <w:rFonts w:ascii="BrowalliaUPC" w:eastAsia="Times New Roman" w:hAnsi="BrowalliaUPC" w:cs="BrowalliaUPC" w:hint="cs"/>
                          <w:sz w:val="22"/>
                          <w:szCs w:val="22"/>
                          <w:cs/>
                          <w:lang w:eastAsia="en-US" w:bidi="th-TH"/>
                        </w:rPr>
                        <w:t>ส้ม</w:t>
                      </w:r>
                      <w:r w:rsidR="00965FF8"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  <w:t xml:space="preserve">) E-mail: </w:t>
                      </w:r>
                      <w:hyperlink r:id="rId17" w:history="1">
                        <w:r w:rsidR="00965FF8" w:rsidRPr="00965FF8">
                          <w:rPr>
                            <w:rStyle w:val="Hyperlink"/>
                            <w:rFonts w:ascii="BrowalliaUPC" w:eastAsia="Times New Roman" w:hAnsi="BrowalliaUPC" w:cs="BrowalliaUPC"/>
                            <w:sz w:val="22"/>
                            <w:szCs w:val="22"/>
                            <w:lang w:eastAsia="en-US" w:bidi="th-TH"/>
                          </w:rPr>
                          <w:t>sujittra.p@truwater.co.th</w:t>
                        </w:r>
                      </w:hyperlink>
                      <w:bookmarkStart w:id="1" w:name="_GoBack"/>
                      <w:bookmarkEnd w:id="1"/>
                      <w:r w:rsidR="00965FF8"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  <w:t xml:space="preserve"> </w:t>
                      </w:r>
                      <w:r w:rsidR="00965FF8" w:rsidRPr="00965FF8">
                        <w:rPr>
                          <w:rFonts w:ascii="BrowalliaUPC" w:hAnsi="BrowalliaUPC" w:cs="BrowalliaUPC"/>
                          <w:sz w:val="22"/>
                          <w:szCs w:val="22"/>
                        </w:rPr>
                        <w:t xml:space="preserve"> Tel: 02-152696</w:t>
                      </w:r>
                      <w:r w:rsidR="00965FF8" w:rsidRPr="00965FF8">
                        <w:rPr>
                          <w:rFonts w:ascii="BrowalliaUPC" w:eastAsia="Times New Roman" w:hAnsi="BrowalliaUPC" w:cs="BrowalliaUPC"/>
                          <w:sz w:val="22"/>
                          <w:szCs w:val="22"/>
                          <w:lang w:eastAsia="en-US" w:bidi="th-TH"/>
                        </w:rPr>
                        <w:t xml:space="preserve">  </w:t>
                      </w:r>
                    </w:p>
                    <w:p w:rsidR="00E664E9" w:rsidRPr="00965FF8" w:rsidRDefault="00E664E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A1AD4" w:rsidRPr="00965FF8" w:rsidSect="00A62AD4">
      <w:footerReference w:type="default" r:id="rId18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F58" w:rsidRDefault="00F06F58">
      <w:pPr>
        <w:spacing w:after="0" w:line="240" w:lineRule="auto"/>
      </w:pPr>
      <w:r>
        <w:separator/>
      </w:r>
    </w:p>
  </w:endnote>
  <w:endnote w:type="continuationSeparator" w:id="0">
    <w:p w:rsidR="00F06F58" w:rsidRDefault="00F06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5F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F58" w:rsidRDefault="00F06F58">
      <w:pPr>
        <w:spacing w:after="0" w:line="240" w:lineRule="auto"/>
      </w:pPr>
      <w:r>
        <w:separator/>
      </w:r>
    </w:p>
  </w:footnote>
  <w:footnote w:type="continuationSeparator" w:id="0">
    <w:p w:rsidR="00F06F58" w:rsidRDefault="00F06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Truwater Logo" style="width:111.15pt;height:28.95pt;visibility:visible;mso-wrap-style:square" o:bullet="t">
        <v:imagedata r:id="rId1" o:title="Truwater Logo" chromakey="white"/>
      </v:shape>
    </w:pict>
  </w:numPicBullet>
  <w:abstractNum w:abstractNumId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5F4BB6"/>
    <w:multiLevelType w:val="hybridMultilevel"/>
    <w:tmpl w:val="3072F88E"/>
    <w:lvl w:ilvl="0" w:tplc="5A689F98">
      <w:start w:val="2"/>
      <w:numFmt w:val="bullet"/>
      <w:lvlText w:val="-"/>
      <w:lvlJc w:val="left"/>
      <w:pPr>
        <w:ind w:left="360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1FBC1F44"/>
    <w:multiLevelType w:val="hybridMultilevel"/>
    <w:tmpl w:val="F4180404"/>
    <w:lvl w:ilvl="0" w:tplc="F7D2FF2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2">
    <w:nsid w:val="22FF5C06"/>
    <w:multiLevelType w:val="hybridMultilevel"/>
    <w:tmpl w:val="663C631E"/>
    <w:lvl w:ilvl="0" w:tplc="B06A4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453A62"/>
    <w:multiLevelType w:val="hybridMultilevel"/>
    <w:tmpl w:val="AB58F388"/>
    <w:lvl w:ilvl="0" w:tplc="7402FC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D70D28"/>
    <w:multiLevelType w:val="hybridMultilevel"/>
    <w:tmpl w:val="853A8806"/>
    <w:lvl w:ilvl="0" w:tplc="85B88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126A27"/>
    <w:multiLevelType w:val="hybridMultilevel"/>
    <w:tmpl w:val="0298E6F8"/>
    <w:lvl w:ilvl="0" w:tplc="73A63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</w:num>
  <w:num w:numId="13">
    <w:abstractNumId w:val="15"/>
  </w:num>
  <w:num w:numId="14">
    <w:abstractNumId w:val="1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81D"/>
    <w:rsid w:val="0001663A"/>
    <w:rsid w:val="000351C0"/>
    <w:rsid w:val="00074A95"/>
    <w:rsid w:val="000B15D9"/>
    <w:rsid w:val="000D0854"/>
    <w:rsid w:val="000D4277"/>
    <w:rsid w:val="000F1692"/>
    <w:rsid w:val="001243AE"/>
    <w:rsid w:val="00143CCE"/>
    <w:rsid w:val="00157D18"/>
    <w:rsid w:val="001635C3"/>
    <w:rsid w:val="001A1AD4"/>
    <w:rsid w:val="001A32E6"/>
    <w:rsid w:val="001F2DD5"/>
    <w:rsid w:val="0020641D"/>
    <w:rsid w:val="00212FC8"/>
    <w:rsid w:val="002166F8"/>
    <w:rsid w:val="00217829"/>
    <w:rsid w:val="00224D7C"/>
    <w:rsid w:val="00226864"/>
    <w:rsid w:val="00235077"/>
    <w:rsid w:val="00250426"/>
    <w:rsid w:val="00262A4F"/>
    <w:rsid w:val="002A752A"/>
    <w:rsid w:val="002B51E7"/>
    <w:rsid w:val="002C5352"/>
    <w:rsid w:val="002F2747"/>
    <w:rsid w:val="00324B5D"/>
    <w:rsid w:val="00346FAA"/>
    <w:rsid w:val="00350421"/>
    <w:rsid w:val="003640D2"/>
    <w:rsid w:val="00373061"/>
    <w:rsid w:val="0037409C"/>
    <w:rsid w:val="00375A42"/>
    <w:rsid w:val="003828BD"/>
    <w:rsid w:val="0039607E"/>
    <w:rsid w:val="00396F7B"/>
    <w:rsid w:val="003A1681"/>
    <w:rsid w:val="003A317D"/>
    <w:rsid w:val="003A5410"/>
    <w:rsid w:val="003F34EC"/>
    <w:rsid w:val="004003F1"/>
    <w:rsid w:val="00420FAC"/>
    <w:rsid w:val="00442F02"/>
    <w:rsid w:val="00444628"/>
    <w:rsid w:val="004543CB"/>
    <w:rsid w:val="00461C2C"/>
    <w:rsid w:val="00462084"/>
    <w:rsid w:val="004908B9"/>
    <w:rsid w:val="004A152B"/>
    <w:rsid w:val="004C0FA1"/>
    <w:rsid w:val="004C2A1E"/>
    <w:rsid w:val="005048E8"/>
    <w:rsid w:val="005055AF"/>
    <w:rsid w:val="00547B35"/>
    <w:rsid w:val="00553612"/>
    <w:rsid w:val="0055481D"/>
    <w:rsid w:val="00572596"/>
    <w:rsid w:val="00597246"/>
    <w:rsid w:val="00597FAF"/>
    <w:rsid w:val="005A5C8A"/>
    <w:rsid w:val="005A6782"/>
    <w:rsid w:val="005C653B"/>
    <w:rsid w:val="005F293B"/>
    <w:rsid w:val="00604635"/>
    <w:rsid w:val="00631EA2"/>
    <w:rsid w:val="00640E73"/>
    <w:rsid w:val="00661932"/>
    <w:rsid w:val="006702FD"/>
    <w:rsid w:val="0067157C"/>
    <w:rsid w:val="006D3A96"/>
    <w:rsid w:val="00730F92"/>
    <w:rsid w:val="00751F78"/>
    <w:rsid w:val="007641B6"/>
    <w:rsid w:val="00767DA2"/>
    <w:rsid w:val="00791271"/>
    <w:rsid w:val="007A275F"/>
    <w:rsid w:val="007B4A8A"/>
    <w:rsid w:val="007B614B"/>
    <w:rsid w:val="007E689D"/>
    <w:rsid w:val="00802DF7"/>
    <w:rsid w:val="008236A2"/>
    <w:rsid w:val="00840850"/>
    <w:rsid w:val="00842F84"/>
    <w:rsid w:val="008467F4"/>
    <w:rsid w:val="008629C0"/>
    <w:rsid w:val="00886FF8"/>
    <w:rsid w:val="00893498"/>
    <w:rsid w:val="008C4D51"/>
    <w:rsid w:val="008D5551"/>
    <w:rsid w:val="008F075E"/>
    <w:rsid w:val="008F39E1"/>
    <w:rsid w:val="009170B1"/>
    <w:rsid w:val="0094167C"/>
    <w:rsid w:val="00965FF8"/>
    <w:rsid w:val="00976706"/>
    <w:rsid w:val="009C5D24"/>
    <w:rsid w:val="009F4B36"/>
    <w:rsid w:val="00A450DC"/>
    <w:rsid w:val="00A62AD4"/>
    <w:rsid w:val="00A62DE4"/>
    <w:rsid w:val="00A63E63"/>
    <w:rsid w:val="00A83F67"/>
    <w:rsid w:val="00AD1497"/>
    <w:rsid w:val="00AD2599"/>
    <w:rsid w:val="00B033C2"/>
    <w:rsid w:val="00B049A7"/>
    <w:rsid w:val="00B1014D"/>
    <w:rsid w:val="00B17A07"/>
    <w:rsid w:val="00B319E0"/>
    <w:rsid w:val="00B56E86"/>
    <w:rsid w:val="00B862AA"/>
    <w:rsid w:val="00BA21E7"/>
    <w:rsid w:val="00BB3BED"/>
    <w:rsid w:val="00BE2575"/>
    <w:rsid w:val="00BE38D1"/>
    <w:rsid w:val="00C7241F"/>
    <w:rsid w:val="00C73579"/>
    <w:rsid w:val="00CD2C9C"/>
    <w:rsid w:val="00CD30BA"/>
    <w:rsid w:val="00CF2B23"/>
    <w:rsid w:val="00D230AB"/>
    <w:rsid w:val="00D41AC0"/>
    <w:rsid w:val="00D476E4"/>
    <w:rsid w:val="00D63406"/>
    <w:rsid w:val="00D64AE0"/>
    <w:rsid w:val="00D70FB2"/>
    <w:rsid w:val="00D91B70"/>
    <w:rsid w:val="00DB195B"/>
    <w:rsid w:val="00DB5968"/>
    <w:rsid w:val="00DC1724"/>
    <w:rsid w:val="00DC6CE0"/>
    <w:rsid w:val="00DD4B39"/>
    <w:rsid w:val="00E012A4"/>
    <w:rsid w:val="00E06ED6"/>
    <w:rsid w:val="00E13598"/>
    <w:rsid w:val="00E27C48"/>
    <w:rsid w:val="00E4475D"/>
    <w:rsid w:val="00E664E9"/>
    <w:rsid w:val="00E85770"/>
    <w:rsid w:val="00E85856"/>
    <w:rsid w:val="00F06F58"/>
    <w:rsid w:val="00F07697"/>
    <w:rsid w:val="00F176B5"/>
    <w:rsid w:val="00F33877"/>
    <w:rsid w:val="00F4205B"/>
    <w:rsid w:val="00F53E74"/>
    <w:rsid w:val="00F5409F"/>
    <w:rsid w:val="00F73772"/>
    <w:rsid w:val="00F90555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3B493B-216B-4AB1-8028-6CD6467D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877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8" w:space="0" w:color="487F81" w:themeColor="accent1"/>
        <w:bottom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8" w:space="0" w:color="96C98C" w:themeColor="accent2"/>
        <w:bottom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8" w:space="0" w:color="D3D9AE" w:themeColor="accent3"/>
        <w:bottom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8" w:space="0" w:color="E8CA7D" w:themeColor="accent4"/>
        <w:bottom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8" w:space="0" w:color="F0A93F" w:themeColor="accent5"/>
        <w:bottom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8" w:space="0" w:color="FA8242" w:themeColor="accent6"/>
        <w:bottom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487F81" w:themeColor="accent1"/>
        <w:bottom w:val="single" w:sz="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96C98C" w:themeColor="accent2"/>
        <w:bottom w:val="single" w:sz="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D3D9AE" w:themeColor="accent3"/>
        <w:bottom w:val="single" w:sz="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E8CA7D" w:themeColor="accent4"/>
        <w:bottom w:val="single" w:sz="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0A93F" w:themeColor="accent5"/>
        <w:bottom w:val="single" w:sz="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A8242" w:themeColor="accent6"/>
        <w:bottom w:val="single" w:sz="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bottom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bottom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bottom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bottom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bottom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bottom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mailto:sujittra.p@truwater.co.t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ujittra.p@truwater.co.t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://www.truwater.com.my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B01DC2-1EE7-43F1-8D94-6E9D81960C5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9D314E1C-1DF7-4BE4-8B9B-D2468F67D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2371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42</cp:revision>
  <cp:lastPrinted>2017-05-15T07:46:00Z</cp:lastPrinted>
  <dcterms:created xsi:type="dcterms:W3CDTF">2017-04-25T03:21:00Z</dcterms:created>
  <dcterms:modified xsi:type="dcterms:W3CDTF">2017-05-18T06:39:00Z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